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generelt flygebladoppsett"/>
      </w:tblPr>
      <w:tblGrid>
        <w:gridCol w:w="7200"/>
        <w:gridCol w:w="164"/>
        <w:gridCol w:w="3456"/>
      </w:tblGrid>
      <w:tr w:rsidR="002A4AC9" w:rsidRPr="00904617" w:rsidTr="00AE40FC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ppsett for brødteksten i flygeblad"/>
            </w:tblPr>
            <w:tblGrid>
              <w:gridCol w:w="7200"/>
            </w:tblGrid>
            <w:tr w:rsidR="002A4AC9" w:rsidRPr="008647B2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2A4AC9" w:rsidRPr="008647B2" w:rsidRDefault="003569C0">
                  <w:pPr>
                    <w:rPr>
                      <w:lang w:val="nn-NO"/>
                    </w:rPr>
                  </w:pPr>
                  <w:r w:rsidRPr="008647B2">
                    <w:rPr>
                      <w:noProof/>
                      <w:lang w:eastAsia="nb-NO"/>
                    </w:rPr>
                    <w:drawing>
                      <wp:inline distT="0" distB="0" distL="0" distR="0" wp14:anchorId="4DFAEFB8">
                        <wp:extent cx="4000500" cy="5331207"/>
                        <wp:effectExtent l="0" t="0" r="0" b="3175"/>
                        <wp:docPr id="3" name="Bild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4056" cy="53359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4AC9" w:rsidRPr="00904617" w:rsidTr="00424E78">
              <w:trPr>
                <w:trHeight w:hRule="exact" w:val="7254"/>
              </w:trPr>
              <w:tc>
                <w:tcPr>
                  <w:tcW w:w="7200" w:type="dxa"/>
                </w:tcPr>
                <w:p w:rsidR="002A4AC9" w:rsidRPr="00AE40FC" w:rsidRDefault="00904617">
                  <w:pPr>
                    <w:pStyle w:val="Undertittel"/>
                  </w:pPr>
                  <w:sdt>
                    <w:sdtPr>
                      <w:rPr>
                        <w:lang w:val="nn-NO"/>
                      </w:rPr>
                      <w:id w:val="1308741240"/>
                      <w:placeholder>
                        <w:docPart w:val="B64B7DF1F9CD499F8ABAB4237E858D9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A45230" w:rsidRPr="00AE40FC">
                        <w:rPr>
                          <w:rStyle w:val="Overskrift2Tegn"/>
                        </w:rPr>
                        <w:t>[Dato]</w:t>
                      </w:r>
                    </w:sdtContent>
                  </w:sdt>
                </w:p>
                <w:p w:rsidR="002A4AC9" w:rsidRPr="00AE40FC" w:rsidRDefault="003569C0">
                  <w:pPr>
                    <w:pStyle w:val="Tittel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E40FC">
                    <w:rPr>
                      <w:rFonts w:ascii="Times New Roman" w:hAnsi="Times New Roman" w:cs="Times New Roman"/>
                      <w:sz w:val="56"/>
                      <w:szCs w:val="56"/>
                    </w:rPr>
                    <w:t>fagdag</w:t>
                  </w:r>
                </w:p>
                <w:p w:rsidR="003569C0" w:rsidRPr="00AE40FC" w:rsidRDefault="003569C0" w:rsidP="003569C0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E40FC">
                    <w:rPr>
                      <w:rFonts w:ascii="Times New Roman" w:hAnsi="Times New Roman" w:cs="Times New Roman"/>
                      <w:sz w:val="56"/>
                      <w:szCs w:val="56"/>
                    </w:rPr>
                    <w:t>GARDSVARMEANLEGG</w:t>
                  </w:r>
                </w:p>
                <w:p w:rsidR="002A4AC9" w:rsidRPr="00904617" w:rsidRDefault="003569C0">
                  <w:pPr>
                    <w:pStyle w:val="Overskrift1"/>
                    <w:rPr>
                      <w:rFonts w:ascii="Times New Roman" w:hAnsi="Times New Roman" w:cs="Times New Roman"/>
                    </w:rPr>
                  </w:pPr>
                  <w:r w:rsidRPr="00AE40FC">
                    <w:rPr>
                      <w:rFonts w:ascii="Times New Roman" w:hAnsi="Times New Roman" w:cs="Times New Roman"/>
                    </w:rPr>
                    <w:t>LOKALT</w:t>
                  </w:r>
                  <w:r w:rsidR="008647B2" w:rsidRPr="00AE40FC">
                    <w:rPr>
                      <w:rFonts w:ascii="Times New Roman" w:hAnsi="Times New Roman" w:cs="Times New Roman"/>
                    </w:rPr>
                    <w:t xml:space="preserve"> SKOGSVIRKE SOM OPPVARMINGSKJELDE</w:t>
                  </w:r>
                  <w:r w:rsidR="00530148">
                    <w:rPr>
                      <w:rFonts w:ascii="Times New Roman" w:hAnsi="Times New Roman" w:cs="Times New Roman"/>
                    </w:rPr>
                    <w:t xml:space="preserve"> PÅ GARDEN</w:t>
                  </w:r>
                  <w:bookmarkStart w:id="0" w:name="_GoBack"/>
                  <w:bookmarkEnd w:id="0"/>
                </w:p>
                <w:p w:rsidR="00754F54" w:rsidRPr="00AE40FC" w:rsidRDefault="00754F54" w:rsidP="00754F54"/>
                <w:p w:rsidR="00754F54" w:rsidRPr="0014324C" w:rsidRDefault="00754F54" w:rsidP="00754F5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</w:pP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Vil du finne ut me</w:t>
                  </w:r>
                  <w:r w:rsidR="008647B2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i</w:t>
                  </w: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r om </w:t>
                  </w:r>
                  <w:r w:rsidR="008647B2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moglegheitene for </w:t>
                  </w: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flisfyringsanlegg på garden din? </w:t>
                  </w:r>
                  <w:r w:rsidR="008647B2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</w:t>
                  </w: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På vegne av </w:t>
                  </w:r>
                  <w:r w:rsidR="008647B2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samarbeidspartnarar</w:t>
                  </w: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</w:t>
                  </w:r>
                  <w:r w:rsidR="00280735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inviterer</w:t>
                  </w: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Nærenergi Norge </w:t>
                  </w:r>
                  <w:r w:rsidR="00280735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til </w:t>
                  </w: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fagdag for </w:t>
                  </w:r>
                  <w:r w:rsidR="008647B2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gardbrukarar</w:t>
                  </w:r>
                  <w:r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og andre interesserte. </w:t>
                  </w:r>
                  <w:r w:rsidR="00EA3391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Innføring i gardsvarmeanlegg, råstoff, økonomi og Innovasjon Norge sine </w:t>
                  </w:r>
                  <w:r w:rsidR="008647B2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støtteordningar</w:t>
                  </w:r>
                  <w:r w:rsidR="00EA3391" w:rsidRPr="00904617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. </w:t>
                  </w:r>
                  <w:r w:rsidR="008647B2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Omvising</w:t>
                  </w:r>
                  <w:r w:rsidR="00EA3391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på flisfyringsanlegg og produksjon av skog</w:t>
                  </w:r>
                  <w:r w:rsidR="00C05571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s</w:t>
                  </w:r>
                  <w:r w:rsidR="00EA3391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flis. </w:t>
                  </w:r>
                </w:p>
                <w:p w:rsidR="00424E78" w:rsidRPr="0014324C" w:rsidRDefault="00AD5C23" w:rsidP="00754F5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</w:pPr>
                  <w:r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Moglegheit</w:t>
                  </w:r>
                  <w:r w:rsidR="00424E78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for </w:t>
                  </w:r>
                  <w:r w:rsidR="00712F30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individuell </w:t>
                  </w:r>
                  <w:r w:rsidR="00424E78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oppfølging </w:t>
                  </w:r>
                  <w:r w:rsidR="002A6E1F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og </w:t>
                  </w:r>
                  <w:r w:rsidR="008647B2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rådgiving</w:t>
                  </w:r>
                  <w:r w:rsidR="002A6E1F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</w:t>
                  </w:r>
                  <w:r w:rsidR="00424E78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på gardsnivå i etterkant av fagdagen.</w:t>
                  </w:r>
                </w:p>
                <w:p w:rsidR="00424E78" w:rsidRPr="008647B2" w:rsidRDefault="00424E78" w:rsidP="00754F54">
                  <w:pPr>
                    <w:rPr>
                      <w:sz w:val="28"/>
                      <w:szCs w:val="28"/>
                      <w:lang w:val="nn-NO"/>
                    </w:rPr>
                  </w:pPr>
                </w:p>
                <w:p w:rsidR="00FB40EF" w:rsidRPr="008647B2" w:rsidRDefault="00FB40EF" w:rsidP="00754F54">
                  <w:pPr>
                    <w:rPr>
                      <w:lang w:val="nn-NO"/>
                    </w:rPr>
                  </w:pPr>
                </w:p>
                <w:p w:rsidR="00FB40EF" w:rsidRPr="008647B2" w:rsidRDefault="00FB40EF" w:rsidP="00754F54">
                  <w:pPr>
                    <w:rPr>
                      <w:lang w:val="nn-NO"/>
                    </w:rPr>
                  </w:pPr>
                  <w:r w:rsidRPr="008647B2">
                    <w:rPr>
                      <w:noProof/>
                      <w:lang w:eastAsia="nb-NO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3886200</wp:posOffset>
                        </wp:positionH>
                        <wp:positionV relativeFrom="paragraph">
                          <wp:posOffset>222250</wp:posOffset>
                        </wp:positionV>
                        <wp:extent cx="676275" cy="8477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357"/>
                            <wp:lineTo x="21296" y="21357"/>
                            <wp:lineTo x="21296" y="0"/>
                            <wp:lineTo x="0" y="0"/>
                          </wp:wrapPolygon>
                        </wp:wrapTight>
                        <wp:docPr id="6" name="Bil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A4AC9" w:rsidRPr="00904617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2A4AC9" w:rsidRPr="008647B2" w:rsidRDefault="002A4AC9" w:rsidP="00FB40EF">
                  <w:pPr>
                    <w:rPr>
                      <w:sz w:val="22"/>
                      <w:szCs w:val="22"/>
                      <w:lang w:val="nn-NO"/>
                    </w:rPr>
                  </w:pPr>
                </w:p>
              </w:tc>
            </w:tr>
            <w:tr w:rsidR="00FB40EF" w:rsidRPr="00904617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FB40EF" w:rsidRPr="008647B2" w:rsidRDefault="00FB40EF" w:rsidP="007D6329">
                  <w:pPr>
                    <w:rPr>
                      <w:lang w:val="nn-NO"/>
                    </w:rPr>
                  </w:pPr>
                </w:p>
              </w:tc>
            </w:tr>
            <w:tr w:rsidR="00FB40EF" w:rsidRPr="00904617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FB40EF" w:rsidRPr="008647B2" w:rsidRDefault="00FB40EF" w:rsidP="007D6329">
                  <w:pPr>
                    <w:rPr>
                      <w:lang w:val="nn-NO"/>
                    </w:rPr>
                  </w:pPr>
                </w:p>
              </w:tc>
            </w:tr>
            <w:tr w:rsidR="00FB40EF" w:rsidRPr="00904617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FB40EF" w:rsidRPr="008647B2" w:rsidRDefault="00FB40EF" w:rsidP="007D6329">
                  <w:pPr>
                    <w:rPr>
                      <w:lang w:val="nn-NO"/>
                    </w:rPr>
                  </w:pPr>
                </w:p>
              </w:tc>
            </w:tr>
          </w:tbl>
          <w:p w:rsidR="002A4AC9" w:rsidRPr="008647B2" w:rsidRDefault="002A4AC9">
            <w:pPr>
              <w:rPr>
                <w:lang w:val="nn-NO"/>
              </w:rPr>
            </w:pPr>
          </w:p>
        </w:tc>
        <w:tc>
          <w:tcPr>
            <w:tcW w:w="164" w:type="dxa"/>
          </w:tcPr>
          <w:p w:rsidR="002A4AC9" w:rsidRPr="008647B2" w:rsidRDefault="00FB40EF">
            <w:pPr>
              <w:rPr>
                <w:lang w:val="nn-NO"/>
              </w:rPr>
            </w:pPr>
            <w:r w:rsidRPr="008647B2">
              <w:rPr>
                <w:noProof/>
                <w:lang w:eastAsia="nb-NO"/>
              </w:rPr>
              <w:drawing>
                <wp:inline distT="0" distB="0" distL="0" distR="0" wp14:anchorId="1CCDADBD" wp14:editId="198EEB80">
                  <wp:extent cx="676275" cy="847725"/>
                  <wp:effectExtent l="0" t="0" r="9525" b="952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7B2">
              <w:rPr>
                <w:noProof/>
                <w:lang w:eastAsia="nb-NO"/>
              </w:rPr>
              <w:drawing>
                <wp:inline distT="0" distB="0" distL="0" distR="0" wp14:anchorId="482364EE" wp14:editId="10E3E1F9">
                  <wp:extent cx="676275" cy="847725"/>
                  <wp:effectExtent l="0" t="0" r="9525" b="952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tbl>
            <w:tblPr>
              <w:tblW w:w="3725" w:type="dxa"/>
              <w:jc w:val="center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Oppsettet for flygeblad sidepanel"/>
            </w:tblPr>
            <w:tblGrid>
              <w:gridCol w:w="3725"/>
            </w:tblGrid>
            <w:tr w:rsidR="002A4AC9" w:rsidRPr="008647B2" w:rsidTr="00792875">
              <w:trPr>
                <w:trHeight w:hRule="exact" w:val="10058"/>
                <w:jc w:val="center"/>
              </w:trPr>
              <w:tc>
                <w:tcPr>
                  <w:tcW w:w="3725" w:type="dxa"/>
                  <w:shd w:val="clear" w:color="auto" w:fill="97C83C" w:themeFill="accent2"/>
                  <w:vAlign w:val="center"/>
                </w:tcPr>
                <w:p w:rsidR="00E072F2" w:rsidRPr="00CB1AF9" w:rsidRDefault="009E642F" w:rsidP="009E642F">
                  <w:pPr>
                    <w:pStyle w:val="Overskrift2"/>
                    <w:spacing w:line="360" w:lineRule="auto"/>
                    <w:rPr>
                      <w:color w:val="auto"/>
                      <w:sz w:val="16"/>
                      <w:szCs w:val="16"/>
                    </w:rPr>
                  </w:pPr>
                  <w:r w:rsidRPr="00CB1AF9">
                    <w:rPr>
                      <w:color w:val="auto"/>
                      <w:sz w:val="24"/>
                      <w:szCs w:val="24"/>
                    </w:rPr>
                    <w:br/>
                  </w:r>
                  <w:r w:rsidR="00E072F2" w:rsidRPr="00CB1AF9">
                    <w:rPr>
                      <w:sz w:val="24"/>
                      <w:szCs w:val="24"/>
                    </w:rPr>
                    <w:t>Stad</w:t>
                  </w:r>
                </w:p>
                <w:p w:rsidR="00AE40FC" w:rsidRPr="00CB1AF9" w:rsidRDefault="00B72E94" w:rsidP="00AE40FC">
                  <w:pPr>
                    <w:pStyle w:val="Overskrift2"/>
                    <w:rPr>
                      <w:color w:val="000000" w:themeColor="text1"/>
                    </w:rPr>
                  </w:pPr>
                  <w:r w:rsidRPr="00CB1AF9">
                    <w:rPr>
                      <w:color w:val="000000" w:themeColor="text1"/>
                    </w:rPr>
                    <w:t>Rådhuset</w:t>
                  </w:r>
                  <w:r w:rsidR="00516ACC" w:rsidRPr="00CB1AF9">
                    <w:rPr>
                      <w:color w:val="000000" w:themeColor="text1"/>
                    </w:rPr>
                    <w:t xml:space="preserve"> </w:t>
                  </w:r>
                </w:p>
                <w:p w:rsidR="00E072F2" w:rsidRPr="00CB1AF9" w:rsidRDefault="00B72E94" w:rsidP="00B72E94">
                  <w:pPr>
                    <w:pStyle w:val="Overskrift2"/>
                    <w:rPr>
                      <w:color w:val="000000" w:themeColor="text1"/>
                      <w:sz w:val="24"/>
                      <w:szCs w:val="24"/>
                    </w:rPr>
                  </w:pPr>
                  <w:r w:rsidRPr="00CB1AF9">
                    <w:rPr>
                      <w:color w:val="000000" w:themeColor="text1"/>
                    </w:rPr>
                    <w:t>Rosendalsvegen 10, 5470 Rosendal</w:t>
                  </w:r>
                </w:p>
                <w:p w:rsidR="00516ACC" w:rsidRPr="000E1DA5" w:rsidRDefault="00516ACC" w:rsidP="00516ACC">
                  <w:pPr>
                    <w:pStyle w:val="Linje"/>
                  </w:pPr>
                </w:p>
                <w:p w:rsidR="00AE40FC" w:rsidRPr="000E1DA5" w:rsidRDefault="00B64A69" w:rsidP="00C05571">
                  <w:pPr>
                    <w:pStyle w:val="Overskrift2"/>
                    <w:rPr>
                      <w:color w:val="auto"/>
                    </w:rPr>
                  </w:pPr>
                  <w:proofErr w:type="spellStart"/>
                  <w:r>
                    <w:rPr>
                      <w:color w:val="auto"/>
                    </w:rPr>
                    <w:t>Mondag</w:t>
                  </w:r>
                  <w:proofErr w:type="spellEnd"/>
                  <w:r w:rsidR="00EA3391" w:rsidRPr="000E1DA5">
                    <w:rPr>
                      <w:color w:val="auto"/>
                    </w:rPr>
                    <w:t xml:space="preserve"> </w:t>
                  </w:r>
                </w:p>
                <w:p w:rsidR="00BD19B1" w:rsidRPr="000E1DA5" w:rsidRDefault="00080F8E" w:rsidP="00C05571">
                  <w:pPr>
                    <w:pStyle w:val="Overskrift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3</w:t>
                  </w:r>
                  <w:r w:rsidR="00EA3391" w:rsidRPr="000E1DA5">
                    <w:rPr>
                      <w:color w:val="auto"/>
                    </w:rPr>
                    <w:t xml:space="preserve">. desember </w:t>
                  </w:r>
                </w:p>
                <w:p w:rsidR="00E072F2" w:rsidRPr="000E1DA5" w:rsidRDefault="00EA3391" w:rsidP="0078582A">
                  <w:pPr>
                    <w:pStyle w:val="Overskrift2"/>
                    <w:rPr>
                      <w:color w:val="auto"/>
                      <w:sz w:val="24"/>
                      <w:szCs w:val="24"/>
                    </w:rPr>
                  </w:pPr>
                  <w:r w:rsidRPr="000E1DA5">
                    <w:rPr>
                      <w:color w:val="auto"/>
                      <w:sz w:val="24"/>
                      <w:szCs w:val="24"/>
                    </w:rPr>
                    <w:t>kl. 10.00 – 15.00</w:t>
                  </w:r>
                </w:p>
                <w:p w:rsidR="00E072F2" w:rsidRPr="000E1DA5" w:rsidRDefault="00E072F2" w:rsidP="00E072F2">
                  <w:pPr>
                    <w:pStyle w:val="Linje"/>
                  </w:pPr>
                  <w:proofErr w:type="spellStart"/>
                  <w:r w:rsidRPr="000E1DA5">
                    <w:t>åK</w:t>
                  </w:r>
                  <w:proofErr w:type="spellEnd"/>
                </w:p>
                <w:p w:rsidR="00E072F2" w:rsidRPr="000E1DA5" w:rsidRDefault="00AE40FC" w:rsidP="00E072F2">
                  <w:pPr>
                    <w:pStyle w:val="Linje"/>
                  </w:pPr>
                  <w:r>
                    <w:rPr>
                      <w:noProof/>
                      <w:lang w:eastAsia="nb-NO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114935</wp:posOffset>
                        </wp:positionH>
                        <wp:positionV relativeFrom="paragraph">
                          <wp:posOffset>13335</wp:posOffset>
                        </wp:positionV>
                        <wp:extent cx="1788795" cy="2686050"/>
                        <wp:effectExtent l="0" t="0" r="1905" b="0"/>
                        <wp:wrapTight wrapText="bothSides">
                          <wp:wrapPolygon edited="0">
                            <wp:start x="0" y="0"/>
                            <wp:lineTo x="0" y="21447"/>
                            <wp:lineTo x="21393" y="21447"/>
                            <wp:lineTo x="21393" y="0"/>
                            <wp:lineTo x="0" y="0"/>
                          </wp:wrapPolygon>
                        </wp:wrapTight>
                        <wp:docPr id="2" name="Bil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795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2A4AC9" w:rsidRPr="000E1DA5" w:rsidRDefault="002A4AC9">
                  <w:pPr>
                    <w:pStyle w:val="Linje"/>
                  </w:pPr>
                </w:p>
                <w:p w:rsidR="002A4AC9" w:rsidRPr="00AE40FC" w:rsidRDefault="00904617">
                  <w:pPr>
                    <w:pStyle w:val="Linje"/>
                  </w:pPr>
                  <w:sdt>
                    <w:sdtPr>
                      <w:rPr>
                        <w:lang w:val="nn-NO"/>
                      </w:rPr>
                      <w:id w:val="529539938"/>
                      <w:placeholder>
                        <w:docPart w:val="96F729734B0646FDAB6B21B0393D1E1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FB40EF" w:rsidRPr="00AE40FC">
                        <w:rPr>
                          <w:lang w:bidi="nb-NO"/>
                        </w:rPr>
                        <w:t>[Du har plass til mer her!]</w:t>
                      </w:r>
                    </w:sdtContent>
                  </w:sdt>
                </w:p>
                <w:p w:rsidR="002A4AC9" w:rsidRPr="00AE40FC" w:rsidRDefault="002A4AC9">
                  <w:pPr>
                    <w:pStyle w:val="Overskrift2"/>
                  </w:pPr>
                </w:p>
              </w:tc>
            </w:tr>
            <w:tr w:rsidR="002A4AC9" w:rsidRPr="008647B2" w:rsidTr="007052C8">
              <w:trPr>
                <w:trHeight w:hRule="exact" w:val="145"/>
                <w:jc w:val="center"/>
              </w:trPr>
              <w:tc>
                <w:tcPr>
                  <w:tcW w:w="3725" w:type="dxa"/>
                </w:tcPr>
                <w:p w:rsidR="002A4AC9" w:rsidRPr="00AE40FC" w:rsidRDefault="002A4AC9"/>
              </w:tc>
            </w:tr>
            <w:tr w:rsidR="002A4AC9" w:rsidRPr="00904617" w:rsidTr="007052C8">
              <w:trPr>
                <w:trHeight w:hRule="exact" w:val="3550"/>
                <w:jc w:val="center"/>
              </w:trPr>
              <w:tc>
                <w:tcPr>
                  <w:tcW w:w="3725" w:type="dxa"/>
                  <w:shd w:val="clear" w:color="auto" w:fill="EEAE1F" w:themeFill="accent3"/>
                  <w:vAlign w:val="center"/>
                </w:tcPr>
                <w:p w:rsidR="007052C8" w:rsidRPr="000E1DA5" w:rsidRDefault="007052C8" w:rsidP="003E1B38">
                  <w:pPr>
                    <w:pStyle w:val="Overskrift3"/>
                    <w:spacing w:line="276" w:lineRule="auto"/>
                    <w:rPr>
                      <w:color w:val="auto"/>
                      <w:sz w:val="28"/>
                      <w:szCs w:val="28"/>
                    </w:rPr>
                  </w:pPr>
                </w:p>
                <w:p w:rsidR="007052C8" w:rsidRPr="00792875" w:rsidRDefault="009C4884" w:rsidP="007052C8">
                  <w:pPr>
                    <w:pStyle w:val="Overskrift3"/>
                    <w:spacing w:line="360" w:lineRule="auto"/>
                    <w:rPr>
                      <w:color w:val="auto"/>
                      <w:sz w:val="28"/>
                      <w:szCs w:val="28"/>
                      <w:lang w:val="nn-NO"/>
                    </w:rPr>
                  </w:pPr>
                  <w:r w:rsidRPr="00792875">
                    <w:rPr>
                      <w:color w:val="auto"/>
                      <w:sz w:val="28"/>
                      <w:szCs w:val="28"/>
                      <w:lang w:val="nn-NO"/>
                    </w:rPr>
                    <w:t>pÅMELDING</w:t>
                  </w:r>
                </w:p>
                <w:p w:rsidR="002A4AC9" w:rsidRPr="00792875" w:rsidRDefault="007052C8" w:rsidP="007052C8">
                  <w:pPr>
                    <w:pStyle w:val="Dato"/>
                    <w:rPr>
                      <w:color w:val="auto"/>
                      <w:lang w:val="nn-NO"/>
                    </w:rPr>
                  </w:pPr>
                  <w:r w:rsidRPr="00792875">
                    <w:rPr>
                      <w:color w:val="auto"/>
                      <w:lang w:val="nn-NO"/>
                    </w:rPr>
                    <w:t xml:space="preserve">innan tysdag </w:t>
                  </w:r>
                  <w:r w:rsidRPr="00792875">
                    <w:rPr>
                      <w:b/>
                      <w:color w:val="auto"/>
                      <w:lang w:val="nn-NO"/>
                    </w:rPr>
                    <w:t>27.november</w:t>
                  </w:r>
                </w:p>
                <w:p w:rsidR="007052C8" w:rsidRPr="00792875" w:rsidRDefault="007052C8" w:rsidP="00792875">
                  <w:pPr>
                    <w:spacing w:line="360" w:lineRule="auto"/>
                    <w:rPr>
                      <w:color w:val="auto"/>
                      <w:lang w:val="nn-NO"/>
                    </w:rPr>
                  </w:pPr>
                  <w:r w:rsidRPr="007052C8">
                    <w:rPr>
                      <w:color w:val="auto"/>
                      <w:lang w:val="nn-NO"/>
                    </w:rPr>
                    <w:t xml:space="preserve">til </w:t>
                  </w:r>
                  <w:r w:rsidRPr="00792875">
                    <w:rPr>
                      <w:color w:val="auto"/>
                      <w:lang w:val="nn-NO"/>
                    </w:rPr>
                    <w:t>karl.ludvig@narenergi.no</w:t>
                  </w:r>
                </w:p>
                <w:p w:rsidR="00792875" w:rsidRPr="007052C8" w:rsidRDefault="000E1DA5" w:rsidP="00792875">
                  <w:pPr>
                    <w:pStyle w:val="Dato"/>
                    <w:spacing w:line="600" w:lineRule="auto"/>
                    <w:rPr>
                      <w:color w:val="auto"/>
                      <w:lang w:val="nn-NO"/>
                    </w:rPr>
                  </w:pPr>
                  <w:r>
                    <w:rPr>
                      <w:color w:val="auto"/>
                      <w:lang w:val="nn-NO"/>
                    </w:rPr>
                    <w:t>D</w:t>
                  </w:r>
                  <w:r w:rsidR="007052C8" w:rsidRPr="007052C8">
                    <w:rPr>
                      <w:color w:val="auto"/>
                      <w:lang w:val="nn-NO"/>
                    </w:rPr>
                    <w:t>eltakaravgift kr 500</w:t>
                  </w:r>
                </w:p>
                <w:p w:rsidR="007052C8" w:rsidRPr="007052C8" w:rsidRDefault="00792875" w:rsidP="00792875">
                  <w:pPr>
                    <w:pStyle w:val="Kontaktinformasjon"/>
                    <w:spacing w:line="360" w:lineRule="auto"/>
                    <w:rPr>
                      <w:color w:val="auto"/>
                      <w:lang w:val="nn-NO"/>
                    </w:rPr>
                  </w:pPr>
                  <w:r>
                    <w:rPr>
                      <w:color w:val="auto"/>
                      <w:lang w:val="nn-NO"/>
                    </w:rPr>
                    <w:t>Spørsmål / nærmare info</w:t>
                  </w:r>
                  <w:r>
                    <w:rPr>
                      <w:color w:val="auto"/>
                      <w:lang w:val="nn-NO"/>
                    </w:rPr>
                    <w:br/>
                  </w:r>
                  <w:r w:rsidR="007052C8" w:rsidRPr="007052C8">
                    <w:rPr>
                      <w:color w:val="auto"/>
                      <w:lang w:val="nn-NO"/>
                    </w:rPr>
                    <w:t xml:space="preserve">e-post eller </w:t>
                  </w:r>
                  <w:proofErr w:type="spellStart"/>
                  <w:r w:rsidR="007052C8" w:rsidRPr="007052C8">
                    <w:rPr>
                      <w:color w:val="auto"/>
                      <w:lang w:val="nn-NO"/>
                    </w:rPr>
                    <w:t>Tlf</w:t>
                  </w:r>
                  <w:proofErr w:type="spellEnd"/>
                  <w:r w:rsidR="007052C8" w:rsidRPr="007052C8">
                    <w:rPr>
                      <w:color w:val="auto"/>
                      <w:lang w:val="nn-NO"/>
                    </w:rPr>
                    <w:t xml:space="preserve"> 48035952</w:t>
                  </w:r>
                </w:p>
                <w:p w:rsidR="007052C8" w:rsidRPr="007052C8" w:rsidRDefault="007052C8">
                  <w:pPr>
                    <w:pStyle w:val="Dato"/>
                    <w:rPr>
                      <w:lang w:val="nn-NO"/>
                    </w:rPr>
                  </w:pPr>
                </w:p>
              </w:tc>
            </w:tr>
            <w:tr w:rsidR="00AE40FC" w:rsidRPr="00904617" w:rsidTr="007052C8">
              <w:trPr>
                <w:trHeight w:hRule="exact" w:val="3550"/>
                <w:jc w:val="center"/>
              </w:trPr>
              <w:tc>
                <w:tcPr>
                  <w:tcW w:w="3725" w:type="dxa"/>
                  <w:shd w:val="clear" w:color="auto" w:fill="EEAE1F" w:themeFill="accent3"/>
                  <w:vAlign w:val="center"/>
                </w:tcPr>
                <w:p w:rsidR="00AE40FC" w:rsidRPr="007052C8" w:rsidRDefault="00AE40FC" w:rsidP="00AE40FC">
                  <w:pPr>
                    <w:pStyle w:val="Overskrift3"/>
                    <w:spacing w:line="276" w:lineRule="auto"/>
                    <w:rPr>
                      <w:color w:val="auto"/>
                      <w:sz w:val="28"/>
                      <w:szCs w:val="28"/>
                      <w:lang w:val="nn-NO"/>
                    </w:rPr>
                  </w:pPr>
                </w:p>
              </w:tc>
            </w:tr>
            <w:tr w:rsidR="00AE40FC" w:rsidRPr="00904617" w:rsidTr="007052C8">
              <w:trPr>
                <w:trHeight w:hRule="exact" w:val="3550"/>
                <w:jc w:val="center"/>
              </w:trPr>
              <w:tc>
                <w:tcPr>
                  <w:tcW w:w="3725" w:type="dxa"/>
                  <w:shd w:val="clear" w:color="auto" w:fill="EEAE1F" w:themeFill="accent3"/>
                  <w:vAlign w:val="center"/>
                </w:tcPr>
                <w:p w:rsidR="00AE40FC" w:rsidRPr="007052C8" w:rsidRDefault="00AE40FC" w:rsidP="00AE40FC">
                  <w:pPr>
                    <w:pStyle w:val="Overskrift3"/>
                    <w:spacing w:line="276" w:lineRule="auto"/>
                    <w:rPr>
                      <w:color w:val="auto"/>
                      <w:sz w:val="28"/>
                      <w:szCs w:val="28"/>
                      <w:lang w:val="nn-NO"/>
                    </w:rPr>
                  </w:pPr>
                </w:p>
              </w:tc>
            </w:tr>
          </w:tbl>
          <w:p w:rsidR="002A4AC9" w:rsidRPr="007052C8" w:rsidRDefault="002A4AC9">
            <w:pPr>
              <w:rPr>
                <w:lang w:val="nn-NO"/>
              </w:rPr>
            </w:pPr>
          </w:p>
        </w:tc>
      </w:tr>
    </w:tbl>
    <w:p w:rsidR="003569C0" w:rsidRPr="007052C8" w:rsidRDefault="00AE40FC">
      <w:pPr>
        <w:pStyle w:val="Ingenmellomrom"/>
        <w:rPr>
          <w:lang w:val="nn-NO"/>
        </w:rPr>
      </w:pPr>
      <w:r w:rsidRPr="007052C8">
        <w:rPr>
          <w:lang w:val="nn-NO"/>
        </w:rPr>
        <w:br/>
      </w:r>
      <w:r w:rsidRPr="007052C8">
        <w:rPr>
          <w:lang w:val="nn-NO"/>
        </w:rPr>
        <w:br/>
      </w:r>
    </w:p>
    <w:p w:rsidR="003569C0" w:rsidRPr="00AE40FC" w:rsidRDefault="0086618E" w:rsidP="0086618E">
      <w:pPr>
        <w:ind w:left="720" w:firstLine="720"/>
        <w:rPr>
          <w:sz w:val="48"/>
          <w:szCs w:val="48"/>
          <w:lang w:val="nn-NO"/>
        </w:rPr>
      </w:pPr>
      <w:r w:rsidRPr="00AE40FC">
        <w:rPr>
          <w:sz w:val="48"/>
          <w:szCs w:val="48"/>
          <w:lang w:val="nn-NO"/>
        </w:rPr>
        <w:lastRenderedPageBreak/>
        <w:t>Program</w:t>
      </w:r>
    </w:p>
    <w:p w:rsidR="003569C0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10.00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Velkommen </w:t>
      </w:r>
      <w:r w:rsidR="00712F30" w:rsidRPr="0014324C">
        <w:rPr>
          <w:rFonts w:ascii="Times New Roman" w:hAnsi="Times New Roman" w:cs="Times New Roman"/>
          <w:sz w:val="28"/>
          <w:szCs w:val="28"/>
          <w:lang w:val="nn-NO"/>
        </w:rPr>
        <w:t>og innle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iing</w:t>
      </w:r>
      <w:r w:rsidR="00712F30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="00DE4783">
        <w:rPr>
          <w:rFonts w:ascii="Times New Roman" w:hAnsi="Times New Roman" w:cs="Times New Roman"/>
          <w:sz w:val="28"/>
          <w:szCs w:val="28"/>
          <w:lang w:val="nn-NO"/>
        </w:rPr>
        <w:t>v/ Norsk Landbruksrådgiving Vest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10.10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Gardsvarmeanlegg: anleggstypa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r, praktiske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løysningar</w:t>
      </w:r>
      <w:r w:rsidR="00A471E6" w:rsidRPr="0014324C">
        <w:rPr>
          <w:rFonts w:ascii="Times New Roman" w:hAnsi="Times New Roman" w:cs="Times New Roman"/>
          <w:sz w:val="28"/>
          <w:szCs w:val="28"/>
          <w:lang w:val="nn-NO"/>
        </w:rPr>
        <w:t>,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  <w:t xml:space="preserve">råstoff, varmenett,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investeringar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og økonomi</w:t>
      </w:r>
    </w:p>
    <w:p w:rsidR="0086618E" w:rsidRPr="00DE4783" w:rsidRDefault="001C77E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0E1DA5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0E1DA5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DE4783">
        <w:rPr>
          <w:rFonts w:ascii="Times New Roman" w:hAnsi="Times New Roman" w:cs="Times New Roman"/>
          <w:sz w:val="28"/>
          <w:szCs w:val="28"/>
        </w:rPr>
        <w:t>v/</w:t>
      </w:r>
      <w:r w:rsidR="00712F30" w:rsidRPr="00DE4783">
        <w:rPr>
          <w:rFonts w:ascii="Times New Roman" w:hAnsi="Times New Roman" w:cs="Times New Roman"/>
          <w:sz w:val="28"/>
          <w:szCs w:val="28"/>
        </w:rPr>
        <w:t xml:space="preserve"> </w:t>
      </w:r>
      <w:r w:rsidRPr="00DE4783">
        <w:rPr>
          <w:rFonts w:ascii="Times New Roman" w:hAnsi="Times New Roman" w:cs="Times New Roman"/>
          <w:sz w:val="28"/>
          <w:szCs w:val="28"/>
        </w:rPr>
        <w:t>Karl Ludvig Ådland, Nærenergi Norge</w:t>
      </w:r>
    </w:p>
    <w:p w:rsidR="001C77EC" w:rsidRPr="00DE4783" w:rsidRDefault="001C77E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11.00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Lunsj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11.30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CB1AF9">
        <w:rPr>
          <w:rFonts w:ascii="Times New Roman" w:hAnsi="Times New Roman" w:cs="Times New Roman"/>
          <w:sz w:val="28"/>
          <w:szCs w:val="28"/>
          <w:lang w:val="nn-NO"/>
        </w:rPr>
        <w:t>Gardsvarmeanlegg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>for</w:t>
      </w:r>
      <w:r w:rsidR="00776834">
        <w:rPr>
          <w:rFonts w:ascii="Times New Roman" w:hAnsi="Times New Roman" w:cs="Times New Roman"/>
          <w:sz w:val="28"/>
          <w:szCs w:val="28"/>
          <w:lang w:val="nn-NO"/>
        </w:rPr>
        <w:t>tset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107B7E" w:rsidRDefault="00712F30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12.3</w:t>
      </w:r>
      <w:r w:rsidR="0086618E" w:rsidRPr="0014324C">
        <w:rPr>
          <w:rFonts w:ascii="Times New Roman" w:hAnsi="Times New Roman" w:cs="Times New Roman"/>
          <w:sz w:val="28"/>
          <w:szCs w:val="28"/>
          <w:lang w:val="nn-NO"/>
        </w:rPr>
        <w:t>0</w:t>
      </w:r>
      <w:r w:rsidR="0086618E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Innovasjon Norge sine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tilbod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og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støtteordningar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for gardsvarmeanlegg </w:t>
      </w:r>
    </w:p>
    <w:p w:rsidR="0086618E" w:rsidRPr="00DE4783" w:rsidRDefault="001C77EC" w:rsidP="00107B7E">
      <w:pPr>
        <w:pStyle w:val="Ingenmellomrom"/>
        <w:ind w:left="1440"/>
        <w:rPr>
          <w:rFonts w:ascii="Times New Roman" w:hAnsi="Times New Roman" w:cs="Times New Roman"/>
          <w:sz w:val="28"/>
          <w:szCs w:val="28"/>
        </w:rPr>
      </w:pPr>
      <w:r w:rsidRPr="00DE4783">
        <w:rPr>
          <w:rFonts w:ascii="Times New Roman" w:hAnsi="Times New Roman" w:cs="Times New Roman"/>
          <w:sz w:val="28"/>
          <w:szCs w:val="28"/>
        </w:rPr>
        <w:t>v/ Åge Bremer</w:t>
      </w:r>
    </w:p>
    <w:p w:rsidR="001C77EC" w:rsidRPr="00DE4783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</w:rPr>
      </w:pPr>
    </w:p>
    <w:p w:rsidR="00080F8E" w:rsidRPr="00B72E94" w:rsidRDefault="00712F30" w:rsidP="00080F8E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</w:rPr>
      </w:pPr>
      <w:r w:rsidRPr="00B72E94">
        <w:rPr>
          <w:rFonts w:ascii="Times New Roman" w:hAnsi="Times New Roman" w:cs="Times New Roman"/>
          <w:sz w:val="28"/>
          <w:szCs w:val="28"/>
        </w:rPr>
        <w:t>13.0</w:t>
      </w:r>
      <w:r w:rsidR="001C77EC" w:rsidRPr="00B72E94">
        <w:rPr>
          <w:rFonts w:ascii="Times New Roman" w:hAnsi="Times New Roman" w:cs="Times New Roman"/>
          <w:sz w:val="28"/>
          <w:szCs w:val="28"/>
        </w:rPr>
        <w:t>0</w:t>
      </w:r>
      <w:r w:rsidR="001C77EC" w:rsidRPr="00B72E94">
        <w:rPr>
          <w:rFonts w:ascii="Times New Roman" w:hAnsi="Times New Roman" w:cs="Times New Roman"/>
          <w:sz w:val="28"/>
          <w:szCs w:val="28"/>
        </w:rPr>
        <w:tab/>
      </w:r>
      <w:r w:rsidR="00080F8E" w:rsidRPr="00B72E94">
        <w:rPr>
          <w:rFonts w:ascii="Times New Roman" w:hAnsi="Times New Roman" w:cs="Times New Roman"/>
          <w:sz w:val="28"/>
          <w:szCs w:val="28"/>
        </w:rPr>
        <w:t>Kvi</w:t>
      </w:r>
      <w:r w:rsidR="00A511FE" w:rsidRPr="00B72E94">
        <w:rPr>
          <w:rFonts w:ascii="Times New Roman" w:hAnsi="Times New Roman" w:cs="Times New Roman"/>
          <w:sz w:val="28"/>
          <w:szCs w:val="28"/>
        </w:rPr>
        <w:t>nnherad Bioenergi v/</w:t>
      </w:r>
      <w:r w:rsidR="00080F8E" w:rsidRPr="00B72E94">
        <w:rPr>
          <w:rFonts w:ascii="Times New Roman" w:hAnsi="Times New Roman" w:cs="Times New Roman"/>
          <w:sz w:val="28"/>
          <w:szCs w:val="28"/>
        </w:rPr>
        <w:t>Rune Hass:</w:t>
      </w:r>
    </w:p>
    <w:p w:rsidR="00080F8E" w:rsidRPr="00080F8E" w:rsidRDefault="00080F8E" w:rsidP="00080F8E">
      <w:pPr>
        <w:pStyle w:val="Ingenmellomro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nn-NO"/>
        </w:rPr>
      </w:pPr>
      <w:r w:rsidRPr="00080F8E">
        <w:rPr>
          <w:rFonts w:ascii="Times New Roman" w:hAnsi="Times New Roman" w:cs="Times New Roman"/>
          <w:sz w:val="28"/>
          <w:szCs w:val="28"/>
          <w:lang w:val="nn-NO"/>
        </w:rPr>
        <w:t>Omvising på Kvinnherad Bioenergi sitt flisfyringsanlegg</w:t>
      </w:r>
    </w:p>
    <w:p w:rsidR="00080F8E" w:rsidRPr="00080F8E" w:rsidRDefault="00080F8E" w:rsidP="00080F8E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080F8E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080F8E">
        <w:rPr>
          <w:rFonts w:ascii="Times New Roman" w:hAnsi="Times New Roman" w:cs="Times New Roman"/>
          <w:sz w:val="28"/>
          <w:szCs w:val="28"/>
          <w:lang w:val="nn-NO"/>
        </w:rPr>
        <w:tab/>
        <w:t xml:space="preserve">i Rosendal </w:t>
      </w:r>
    </w:p>
    <w:p w:rsidR="001C77EC" w:rsidRPr="0014324C" w:rsidRDefault="00080F8E" w:rsidP="00080F8E">
      <w:pPr>
        <w:pStyle w:val="Ingenmellomro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nn-NO"/>
        </w:rPr>
      </w:pPr>
      <w:r w:rsidRPr="00080F8E">
        <w:rPr>
          <w:rFonts w:ascii="Times New Roman" w:hAnsi="Times New Roman" w:cs="Times New Roman"/>
          <w:sz w:val="28"/>
          <w:szCs w:val="28"/>
          <w:lang w:val="nn-NO"/>
        </w:rPr>
        <w:t>Omvising og demonstrasjon på Kvinnherad Bioenerg</w:t>
      </w:r>
      <w:r w:rsidR="00692560">
        <w:rPr>
          <w:rFonts w:ascii="Times New Roman" w:hAnsi="Times New Roman" w:cs="Times New Roman"/>
          <w:sz w:val="28"/>
          <w:szCs w:val="28"/>
          <w:lang w:val="nn-NO"/>
        </w:rPr>
        <w:t>i sin flisterminal i Dimmelsvik</w:t>
      </w: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15.00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  <w:t>Slutt</w:t>
      </w: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1C77EC" w:rsidRPr="0014324C" w:rsidRDefault="001C77EC" w:rsidP="00EA664C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1C77EC" w:rsidRPr="0014324C" w:rsidRDefault="00A471E6" w:rsidP="00A471E6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Fagdagen er e</w:t>
      </w:r>
      <w:r w:rsidR="004D45DD">
        <w:rPr>
          <w:rFonts w:ascii="Times New Roman" w:hAnsi="Times New Roman" w:cs="Times New Roman"/>
          <w:sz w:val="28"/>
          <w:szCs w:val="28"/>
          <w:lang w:val="nn-NO"/>
        </w:rPr>
        <w:t>i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t tiltak i </w:t>
      </w:r>
      <w:r w:rsidR="00C45B82" w:rsidRPr="0014324C">
        <w:rPr>
          <w:rFonts w:ascii="Times New Roman" w:hAnsi="Times New Roman" w:cs="Times New Roman"/>
          <w:sz w:val="28"/>
          <w:szCs w:val="28"/>
          <w:lang w:val="nn-NO"/>
        </w:rPr>
        <w:t>«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Gardsvarmeanlegg Vestlandet</w:t>
      </w:r>
      <w:r w:rsidR="00C45B82" w:rsidRPr="0014324C">
        <w:rPr>
          <w:rFonts w:ascii="Times New Roman" w:hAnsi="Times New Roman" w:cs="Times New Roman"/>
          <w:sz w:val="28"/>
          <w:szCs w:val="28"/>
          <w:lang w:val="nn-NO"/>
        </w:rPr>
        <w:t>»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og støttes </w:t>
      </w:r>
      <w:r w:rsidR="00280735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økonomisk 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av Fylkes</w:t>
      </w:r>
      <w:r w:rsidR="00AB335B">
        <w:rPr>
          <w:rFonts w:ascii="Times New Roman" w:hAnsi="Times New Roman" w:cs="Times New Roman"/>
          <w:sz w:val="28"/>
          <w:szCs w:val="28"/>
          <w:lang w:val="nn-NO"/>
        </w:rPr>
        <w:t>mannen i Hordaland og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Innovasjon Norge.  Målsetting</w:t>
      </w:r>
      <w:r w:rsidR="004D45DD">
        <w:rPr>
          <w:rFonts w:ascii="Times New Roman" w:hAnsi="Times New Roman" w:cs="Times New Roman"/>
          <w:sz w:val="28"/>
          <w:szCs w:val="28"/>
          <w:lang w:val="nn-NO"/>
        </w:rPr>
        <w:t>a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er </w:t>
      </w:r>
      <w:r w:rsidR="004D45DD">
        <w:rPr>
          <w:rFonts w:ascii="Times New Roman" w:hAnsi="Times New Roman" w:cs="Times New Roman"/>
          <w:sz w:val="28"/>
          <w:szCs w:val="28"/>
          <w:lang w:val="nn-NO"/>
        </w:rPr>
        <w:t>auka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bruk av fornybar energi i landbruket gjennom etablering av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fleire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gardsvarmeanlegg basert på lokalt skogsvirke. </w:t>
      </w:r>
    </w:p>
    <w:p w:rsidR="003858CF" w:rsidRPr="0014324C" w:rsidRDefault="003858CF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280735" w:rsidRPr="0014324C" w:rsidRDefault="00280735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Fagdagen </w:t>
      </w:r>
      <w:r w:rsidR="00893D75">
        <w:rPr>
          <w:rFonts w:ascii="Times New Roman" w:hAnsi="Times New Roman" w:cs="Times New Roman"/>
          <w:sz w:val="28"/>
          <w:szCs w:val="28"/>
          <w:lang w:val="nn-NO"/>
        </w:rPr>
        <w:t>i Kvinnherad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arrangerast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i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samarbeid Norsk Landbruksrådgiv</w:t>
      </w:r>
      <w:r w:rsidR="00D2592B">
        <w:rPr>
          <w:rFonts w:ascii="Times New Roman" w:hAnsi="Times New Roman" w:cs="Times New Roman"/>
          <w:sz w:val="28"/>
          <w:szCs w:val="28"/>
          <w:lang w:val="nn-NO"/>
        </w:rPr>
        <w:t xml:space="preserve">ing </w:t>
      </w:r>
      <w:r w:rsidR="00692560">
        <w:rPr>
          <w:rFonts w:ascii="Times New Roman" w:hAnsi="Times New Roman" w:cs="Times New Roman"/>
          <w:sz w:val="28"/>
          <w:szCs w:val="28"/>
          <w:lang w:val="nn-NO"/>
        </w:rPr>
        <w:t xml:space="preserve">Vest </w:t>
      </w:r>
      <w:r w:rsidR="00D2592B">
        <w:rPr>
          <w:rFonts w:ascii="Times New Roman" w:hAnsi="Times New Roman" w:cs="Times New Roman"/>
          <w:sz w:val="28"/>
          <w:szCs w:val="28"/>
          <w:lang w:val="nn-NO"/>
        </w:rPr>
        <w:t>og Hordaland Skognæringsforum.</w:t>
      </w:r>
    </w:p>
    <w:p w:rsidR="00C45B82" w:rsidRDefault="00280735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</w:p>
    <w:p w:rsidR="00280735" w:rsidRPr="009D70DC" w:rsidRDefault="00280735" w:rsidP="00D2592B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</w:p>
    <w:p w:rsidR="00424E78" w:rsidRDefault="00280735" w:rsidP="00280735">
      <w:pPr>
        <w:pStyle w:val="Ingenmellomrom"/>
        <w:ind w:left="6480"/>
        <w:rPr>
          <w:lang w:val="nn-NO"/>
        </w:rPr>
      </w:pPr>
      <w:r>
        <w:rPr>
          <w:lang w:val="nn-NO"/>
        </w:rPr>
        <w:t xml:space="preserve">         </w:t>
      </w:r>
    </w:p>
    <w:p w:rsidR="00280735" w:rsidRPr="00280735" w:rsidRDefault="00F510FD" w:rsidP="00280735">
      <w:pPr>
        <w:pStyle w:val="Ingenmellomrom"/>
        <w:ind w:left="6480"/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7620</wp:posOffset>
            </wp:positionV>
            <wp:extent cx="2586355" cy="514350"/>
            <wp:effectExtent l="0" t="0" r="4445" b="0"/>
            <wp:wrapTight wrapText="bothSides">
              <wp:wrapPolygon edited="0">
                <wp:start x="0" y="0"/>
                <wp:lineTo x="0" y="20800"/>
                <wp:lineTo x="21478" y="20800"/>
                <wp:lineTo x="21478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35">
        <w:rPr>
          <w:lang w:val="nn-NO"/>
        </w:rPr>
        <w:t xml:space="preserve"> </w:t>
      </w:r>
      <w:r w:rsidR="00280735" w:rsidRPr="00280735">
        <w:rPr>
          <w:lang w:val="nn-NO"/>
        </w:rPr>
        <w:t>Hordaland</w:t>
      </w:r>
      <w:r w:rsidR="00D2592B">
        <w:rPr>
          <w:lang w:val="nn-NO"/>
        </w:rPr>
        <w:t xml:space="preserve"> Skognæringsforum</w:t>
      </w:r>
    </w:p>
    <w:p w:rsidR="00280735" w:rsidRPr="00280735" w:rsidRDefault="00882A0A" w:rsidP="00280735">
      <w:pPr>
        <w:pStyle w:val="Ingenmellomrom"/>
        <w:ind w:left="1440"/>
        <w:rPr>
          <w:sz w:val="28"/>
          <w:szCs w:val="28"/>
          <w:lang w:val="nn-NO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5715</wp:posOffset>
            </wp:positionV>
            <wp:extent cx="145097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269" y="21234"/>
                <wp:lineTo x="21269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43" w:rsidRPr="00FB40EF">
        <w:rPr>
          <w:noProof/>
          <w:sz w:val="22"/>
          <w:szCs w:val="22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744855</wp:posOffset>
            </wp:positionV>
            <wp:extent cx="1586230" cy="1123315"/>
            <wp:effectExtent l="0" t="0" r="0" b="635"/>
            <wp:wrapSquare wrapText="bothSides"/>
            <wp:docPr id="4" name="Bilde 4" descr="Bilderesultat for Innovasjon 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Innovasjon Nor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35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953135</wp:posOffset>
                </wp:positionV>
                <wp:extent cx="1257300" cy="570865"/>
                <wp:effectExtent l="0" t="0" r="0" b="63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08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02E" w:rsidRPr="00E9102E" w:rsidRDefault="00E9102E" w:rsidP="00E9102E">
                            <w:pPr>
                              <w:pStyle w:val="Ingenmellomrom"/>
                            </w:pPr>
                            <w:r w:rsidRPr="00E9102E">
                              <w:t xml:space="preserve">Fylkesmannen </w:t>
                            </w:r>
                          </w:p>
                          <w:p w:rsidR="00E9102E" w:rsidRPr="00E9102E" w:rsidRDefault="00E9102E" w:rsidP="00E9102E">
                            <w:pPr>
                              <w:pStyle w:val="Ingenmellomrom"/>
                            </w:pPr>
                            <w:r w:rsidRPr="00E9102E">
                              <w:t>i Hordaland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28.4pt;margin-top:75.05pt;width:99pt;height:44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" fillcolor="white [3201]" stroked="f" strokeweight="1pt">
                <v:textbox>
                  <w:txbxContent>
                    <w:p w:rsidR="00E9102E" w:rsidRPr="00E9102E" w:rsidRDefault="00E9102E" w:rsidP="00E9102E">
                      <w:pPr>
                        <w:pStyle w:val="Ingenmellomrom"/>
                      </w:pPr>
                      <w:r w:rsidRPr="00E9102E">
                        <w:t xml:space="preserve">Fylkesmannen </w:t>
                      </w:r>
                    </w:p>
                    <w:p w:rsidR="00E9102E" w:rsidRPr="00E9102E" w:rsidRDefault="00E9102E" w:rsidP="00E9102E">
                      <w:pPr>
                        <w:pStyle w:val="Ingenmellomrom"/>
                      </w:pPr>
                      <w:r w:rsidRPr="00E9102E">
                        <w:t>i Hordaland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735"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817880</wp:posOffset>
            </wp:positionV>
            <wp:extent cx="619125" cy="775970"/>
            <wp:effectExtent l="0" t="0" r="0" b="508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735" w:rsidRPr="00280735" w:rsidSect="00A4523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F4429"/>
    <w:multiLevelType w:val="hybridMultilevel"/>
    <w:tmpl w:val="FCC26BEE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nb-NO" w:vendorID="64" w:dllVersion="131078" w:nlCheck="1" w:checkStyle="0"/>
  <w:activeWritingStyle w:appName="MSWord" w:lang="da-DK" w:vendorID="64" w:dllVersion="131078" w:nlCheck="1" w:checkStyle="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C0"/>
    <w:rsid w:val="00017C2F"/>
    <w:rsid w:val="00080F8E"/>
    <w:rsid w:val="000E1DA5"/>
    <w:rsid w:val="00107B7E"/>
    <w:rsid w:val="0014324C"/>
    <w:rsid w:val="001C77EC"/>
    <w:rsid w:val="001E3246"/>
    <w:rsid w:val="001F6745"/>
    <w:rsid w:val="00227A88"/>
    <w:rsid w:val="00280735"/>
    <w:rsid w:val="002A4AC9"/>
    <w:rsid w:val="002A6E1F"/>
    <w:rsid w:val="003569C0"/>
    <w:rsid w:val="003858CF"/>
    <w:rsid w:val="003E1B38"/>
    <w:rsid w:val="00424E78"/>
    <w:rsid w:val="004D45DD"/>
    <w:rsid w:val="004F7F87"/>
    <w:rsid w:val="00516ACC"/>
    <w:rsid w:val="00530148"/>
    <w:rsid w:val="005628D2"/>
    <w:rsid w:val="00692560"/>
    <w:rsid w:val="006E330D"/>
    <w:rsid w:val="007052C8"/>
    <w:rsid w:val="00712F30"/>
    <w:rsid w:val="00754F54"/>
    <w:rsid w:val="00772E92"/>
    <w:rsid w:val="00776834"/>
    <w:rsid w:val="0078582A"/>
    <w:rsid w:val="00792875"/>
    <w:rsid w:val="007B7898"/>
    <w:rsid w:val="007D6329"/>
    <w:rsid w:val="008647B2"/>
    <w:rsid w:val="0086618E"/>
    <w:rsid w:val="00882A0A"/>
    <w:rsid w:val="00893D75"/>
    <w:rsid w:val="00904617"/>
    <w:rsid w:val="009737C1"/>
    <w:rsid w:val="009C4884"/>
    <w:rsid w:val="009D6A17"/>
    <w:rsid w:val="009D70DC"/>
    <w:rsid w:val="009E642F"/>
    <w:rsid w:val="00A118FA"/>
    <w:rsid w:val="00A45230"/>
    <w:rsid w:val="00A471E6"/>
    <w:rsid w:val="00A511FE"/>
    <w:rsid w:val="00A730D8"/>
    <w:rsid w:val="00A76C43"/>
    <w:rsid w:val="00AB335B"/>
    <w:rsid w:val="00AD5C23"/>
    <w:rsid w:val="00AE40FC"/>
    <w:rsid w:val="00B03A59"/>
    <w:rsid w:val="00B64A69"/>
    <w:rsid w:val="00B72E94"/>
    <w:rsid w:val="00BD19B1"/>
    <w:rsid w:val="00C05571"/>
    <w:rsid w:val="00C45B82"/>
    <w:rsid w:val="00CB1AF9"/>
    <w:rsid w:val="00D2592B"/>
    <w:rsid w:val="00DA2116"/>
    <w:rsid w:val="00DE4783"/>
    <w:rsid w:val="00E072F2"/>
    <w:rsid w:val="00E9102E"/>
    <w:rsid w:val="00EA3391"/>
    <w:rsid w:val="00EA664C"/>
    <w:rsid w:val="00F510FD"/>
    <w:rsid w:val="00F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6029D-7C52-48E1-8034-53C238F7A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Tittel"/>
    <w:link w:val="UndertittelTeg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Ingenmellomrom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foravsnit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sjon">
    <w:name w:val="Kontaktinformasjon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foravsnitt"/>
    <w:link w:val="Dato"/>
    <w:uiPriority w:val="5"/>
    <w:rPr>
      <w:color w:val="FFFFFF" w:themeColor="background1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kobling">
    <w:name w:val="Hyperlink"/>
    <w:basedOn w:val="Standardskriftforavsnitt"/>
    <w:uiPriority w:val="99"/>
    <w:unhideWhenUsed/>
    <w:rsid w:val="00E072F2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.ludvig\AppData\Roaming\Microsoft\Templates\Flygeblad%20for%20sesongbetont%20arrangement%20(h&#248;st)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4B7DF1F9CD499F8ABAB4237E858D9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D2C43FE-F26C-4724-A93B-3BFE78011BC7}"/>
      </w:docPartPr>
      <w:docPartBody>
        <w:p w:rsidR="006C0598" w:rsidRDefault="00331188">
          <w:pPr>
            <w:pStyle w:val="B64B7DF1F9CD499F8ABAB4237E858D92"/>
          </w:pPr>
          <w:r w:rsidRPr="00A45230">
            <w:rPr>
              <w:sz w:val="78"/>
              <w:szCs w:val="78"/>
              <w:lang w:bidi="nb-NO"/>
            </w:rPr>
            <w:t>[Dato]</w:t>
          </w:r>
        </w:p>
      </w:docPartBody>
    </w:docPart>
    <w:docPart>
      <w:docPartPr>
        <w:name w:val="96F729734B0646FDAB6B21B0393D1E1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8F3819-951D-421C-A1C9-2A3584E63DE4}"/>
      </w:docPartPr>
      <w:docPartBody>
        <w:p w:rsidR="006C0598" w:rsidRDefault="00331188" w:rsidP="00331188">
          <w:pPr>
            <w:pStyle w:val="96F729734B0646FDAB6B21B0393D1E1D"/>
          </w:pPr>
          <w:r>
            <w:rPr>
              <w:lang w:bidi="nb-NO"/>
            </w:rPr>
            <w:t>[Du har plass til mer her!]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88"/>
    <w:rsid w:val="0029173C"/>
    <w:rsid w:val="00331188"/>
    <w:rsid w:val="006C0598"/>
    <w:rsid w:val="00DB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64B7DF1F9CD499F8ABAB4237E858D92">
    <w:name w:val="B64B7DF1F9CD499F8ABAB4237E858D92"/>
  </w:style>
  <w:style w:type="paragraph" w:customStyle="1" w:styleId="75DA2D5B9F1F4DF998A00A41B7AFD9D1">
    <w:name w:val="75DA2D5B9F1F4DF998A00A41B7AFD9D1"/>
  </w:style>
  <w:style w:type="paragraph" w:customStyle="1" w:styleId="E6EB9009B32B4ACE83A93F4176EC6D59">
    <w:name w:val="E6EB9009B32B4ACE83A93F4176EC6D59"/>
  </w:style>
  <w:style w:type="paragraph" w:customStyle="1" w:styleId="5AF88AAAC5C242BDA43010F8C0A7F0C4">
    <w:name w:val="5AF88AAAC5C242BDA43010F8C0A7F0C4"/>
  </w:style>
  <w:style w:type="paragraph" w:customStyle="1" w:styleId="C5E00A8924B84D968A690F2FDF414C68">
    <w:name w:val="C5E00A8924B84D968A690F2FDF414C68"/>
  </w:style>
  <w:style w:type="paragraph" w:customStyle="1" w:styleId="6A41A425648E477CB995CC3855AF559A">
    <w:name w:val="6A41A425648E477CB995CC3855AF559A"/>
  </w:style>
  <w:style w:type="paragraph" w:customStyle="1" w:styleId="C86378B171E84F6BAC412F0656C5F7BC">
    <w:name w:val="C86378B171E84F6BAC412F0656C5F7BC"/>
  </w:style>
  <w:style w:type="paragraph" w:customStyle="1" w:styleId="45DA2404887F48D3961C8064836439AC">
    <w:name w:val="45DA2404887F48D3961C8064836439AC"/>
  </w:style>
  <w:style w:type="paragraph" w:customStyle="1" w:styleId="99654D286CAD43FBA043AF337CFBDB2F">
    <w:name w:val="99654D286CAD43FBA043AF337CFBDB2F"/>
  </w:style>
  <w:style w:type="paragraph" w:customStyle="1" w:styleId="4CEC30896DC74D00B149094EFB7F7431">
    <w:name w:val="4CEC30896DC74D00B149094EFB7F7431"/>
  </w:style>
  <w:style w:type="paragraph" w:customStyle="1" w:styleId="4AA48C2DBA8A400A9F335CE9CE02D859">
    <w:name w:val="4AA48C2DBA8A400A9F335CE9CE02D859"/>
  </w:style>
  <w:style w:type="paragraph" w:customStyle="1" w:styleId="4B8239D5226941F68A0112559043132C">
    <w:name w:val="4B8239D5226941F68A0112559043132C"/>
  </w:style>
  <w:style w:type="paragraph" w:customStyle="1" w:styleId="8E6376345DC94D22960BA004260380B5">
    <w:name w:val="8E6376345DC94D22960BA004260380B5"/>
  </w:style>
  <w:style w:type="paragraph" w:customStyle="1" w:styleId="4BCBE20EE34E4ABC9D6C6B8EA5D8F0A3">
    <w:name w:val="4BCBE20EE34E4ABC9D6C6B8EA5D8F0A3"/>
    <w:rsid w:val="00331188"/>
  </w:style>
  <w:style w:type="paragraph" w:customStyle="1" w:styleId="96F729734B0646FDAB6B21B0393D1E1D">
    <w:name w:val="96F729734B0646FDAB6B21B0393D1E1D"/>
    <w:rsid w:val="003311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4873beb7-5857-4685-be1f-d57550cc96c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.dotx</Template>
  <TotalTime>103</TotalTime>
  <Pages>2</Pages>
  <Words>283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Ludvig Ådland</dc:creator>
  <cp:keywords/>
  <dc:description/>
  <cp:lastModifiedBy>Silje Olaussen</cp:lastModifiedBy>
  <cp:revision>18</cp:revision>
  <cp:lastPrinted>2018-11-07T11:13:00Z</cp:lastPrinted>
  <dcterms:created xsi:type="dcterms:W3CDTF">2018-11-07T10:16:00Z</dcterms:created>
  <dcterms:modified xsi:type="dcterms:W3CDTF">2018-11-09T07:37:00Z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